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57425" w14:textId="77777777" w:rsidR="00166B11" w:rsidRPr="00DD7EA1" w:rsidRDefault="00166B11" w:rsidP="00C85AA2">
      <w:pPr>
        <w:spacing w:after="120"/>
        <w:rPr>
          <w:rFonts w:ascii="Century Gothic" w:hAnsi="Century Gothic"/>
          <w:b/>
          <w:color w:val="00B050"/>
          <w:sz w:val="28"/>
          <w:szCs w:val="28"/>
        </w:rPr>
      </w:pPr>
      <w:bookmarkStart w:id="0" w:name="_GoBack"/>
      <w:bookmarkEnd w:id="0"/>
      <w:r w:rsidRPr="00DD7EA1">
        <w:rPr>
          <w:rFonts w:ascii="Century Gothic" w:hAnsi="Century Gothic"/>
          <w:b/>
          <w:color w:val="00B050"/>
          <w:sz w:val="28"/>
          <w:szCs w:val="28"/>
        </w:rPr>
        <w:t>Pre-laboratory Question</w:t>
      </w:r>
    </w:p>
    <w:p w14:paraId="71E563E3" w14:textId="77777777" w:rsidR="00166B11" w:rsidRPr="002E1DB4" w:rsidRDefault="00166B11" w:rsidP="00B43033">
      <w:pPr>
        <w:pStyle w:val="ListParagraph"/>
        <w:numPr>
          <w:ilvl w:val="0"/>
          <w:numId w:val="47"/>
        </w:numPr>
        <w:ind w:left="360"/>
        <w:contextualSpacing w:val="0"/>
        <w:rPr>
          <w:rFonts w:ascii="Century Gothic" w:hAnsi="Century Gothic"/>
          <w:i/>
          <w:sz w:val="22"/>
          <w:szCs w:val="22"/>
        </w:rPr>
      </w:pPr>
      <w:r w:rsidRPr="00105486">
        <w:rPr>
          <w:rFonts w:ascii="Century Gothic" w:hAnsi="Century Gothic"/>
          <w:sz w:val="22"/>
          <w:szCs w:val="22"/>
        </w:rPr>
        <w:t>Write</w:t>
      </w:r>
      <w:r>
        <w:rPr>
          <w:rFonts w:ascii="Century Gothic" w:hAnsi="Century Gothic"/>
          <w:sz w:val="22"/>
          <w:szCs w:val="22"/>
        </w:rPr>
        <w:t xml:space="preserve"> the balanced equation for the reaction of aluminum with </w:t>
      </w:r>
      <w:proofErr w:type="gramStart"/>
      <w:r>
        <w:rPr>
          <w:rFonts w:ascii="Century Gothic" w:hAnsi="Century Gothic"/>
          <w:sz w:val="22"/>
          <w:szCs w:val="22"/>
        </w:rPr>
        <w:t>copper(</w:t>
      </w:r>
      <w:proofErr w:type="gramEnd"/>
      <w:r>
        <w:rPr>
          <w:rFonts w:ascii="Century Gothic" w:hAnsi="Century Gothic"/>
          <w:sz w:val="22"/>
          <w:szCs w:val="22"/>
        </w:rPr>
        <w:t xml:space="preserve">II) sulfate </w:t>
      </w:r>
      <w:r w:rsidRPr="002E1DB4">
        <w:rPr>
          <w:rFonts w:ascii="Century Gothic" w:hAnsi="Century Gothic"/>
          <w:i/>
          <w:sz w:val="22"/>
          <w:szCs w:val="22"/>
        </w:rPr>
        <w:t>solution.</w:t>
      </w:r>
    </w:p>
    <w:p w14:paraId="77FD8E2C" w14:textId="77777777" w:rsidR="00B43033" w:rsidRDefault="00B43033" w:rsidP="00B43033">
      <w:pPr>
        <w:jc w:val="center"/>
        <w:rPr>
          <w:rFonts w:ascii="Century Gothic" w:hAnsi="Century Gothic"/>
          <w:i/>
          <w:color w:val="0000FF"/>
          <w:sz w:val="22"/>
          <w:szCs w:val="22"/>
        </w:rPr>
      </w:pPr>
    </w:p>
    <w:p w14:paraId="034072C8" w14:textId="77777777" w:rsidR="00F43A76" w:rsidRDefault="00F43A76" w:rsidP="00B43033">
      <w:pPr>
        <w:jc w:val="center"/>
        <w:rPr>
          <w:rFonts w:ascii="Century Gothic" w:hAnsi="Century Gothic"/>
          <w:i/>
          <w:color w:val="0000FF"/>
          <w:sz w:val="22"/>
          <w:szCs w:val="22"/>
        </w:rPr>
      </w:pPr>
    </w:p>
    <w:p w14:paraId="5A800AD1" w14:textId="77777777" w:rsidR="00F43A76" w:rsidRDefault="00F43A76" w:rsidP="00B43033">
      <w:pPr>
        <w:jc w:val="center"/>
        <w:rPr>
          <w:rFonts w:ascii="Century Gothic" w:hAnsi="Century Gothic"/>
          <w:i/>
          <w:color w:val="0000FF"/>
          <w:sz w:val="22"/>
          <w:szCs w:val="22"/>
        </w:rPr>
      </w:pPr>
    </w:p>
    <w:p w14:paraId="7D2BDB8D" w14:textId="77777777" w:rsidR="00F43A76" w:rsidRPr="00D40F0B" w:rsidRDefault="00F43A76" w:rsidP="00B43033">
      <w:pPr>
        <w:jc w:val="center"/>
        <w:rPr>
          <w:rFonts w:ascii="Century Gothic" w:hAnsi="Century Gothic"/>
          <w:i/>
          <w:color w:val="0000FF"/>
          <w:sz w:val="22"/>
          <w:szCs w:val="22"/>
        </w:rPr>
      </w:pPr>
    </w:p>
    <w:p w14:paraId="1ADF2DF8" w14:textId="17FF73D4" w:rsidR="00166B11" w:rsidRDefault="00166B11" w:rsidP="00B43033">
      <w:pPr>
        <w:pStyle w:val="ListParagraph"/>
        <w:numPr>
          <w:ilvl w:val="0"/>
          <w:numId w:val="47"/>
        </w:numPr>
        <w:ind w:left="360"/>
        <w:contextualSpacing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What is the mole ratio of the reactants to one another and what is the mole ratio of Al metal to Cu Metal?  </w:t>
      </w:r>
    </w:p>
    <w:p w14:paraId="55443082" w14:textId="77777777" w:rsidR="00B43033" w:rsidRDefault="00B43033" w:rsidP="00B43033">
      <w:pPr>
        <w:pStyle w:val="ListParagraph"/>
        <w:ind w:left="360"/>
        <w:contextualSpacing w:val="0"/>
        <w:rPr>
          <w:rFonts w:ascii="Century Gothic" w:hAnsi="Century Gothic"/>
          <w:color w:val="0000FF"/>
          <w:sz w:val="22"/>
          <w:szCs w:val="22"/>
        </w:rPr>
      </w:pPr>
    </w:p>
    <w:p w14:paraId="1692A916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color w:val="0000FF"/>
          <w:sz w:val="22"/>
          <w:szCs w:val="22"/>
        </w:rPr>
      </w:pPr>
    </w:p>
    <w:p w14:paraId="136D6405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color w:val="0000FF"/>
          <w:sz w:val="22"/>
          <w:szCs w:val="22"/>
        </w:rPr>
      </w:pPr>
    </w:p>
    <w:p w14:paraId="66A2E20A" w14:textId="77777777" w:rsidR="00F43A76" w:rsidRPr="00D40F0B" w:rsidRDefault="00F43A76" w:rsidP="00B43033">
      <w:pPr>
        <w:pStyle w:val="ListParagraph"/>
        <w:ind w:left="360"/>
        <w:contextualSpacing w:val="0"/>
        <w:rPr>
          <w:rFonts w:ascii="Century Gothic" w:hAnsi="Century Gothic"/>
          <w:color w:val="0000FF"/>
          <w:sz w:val="22"/>
          <w:szCs w:val="22"/>
        </w:rPr>
      </w:pPr>
    </w:p>
    <w:p w14:paraId="4BCCB0AC" w14:textId="77777777" w:rsidR="00166B11" w:rsidRDefault="00166B11" w:rsidP="00B43033">
      <w:pPr>
        <w:pStyle w:val="ListParagraph"/>
        <w:numPr>
          <w:ilvl w:val="0"/>
          <w:numId w:val="47"/>
        </w:numPr>
        <w:ind w:left="360"/>
        <w:contextualSpacing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How many moles of aluminum will be required to produce 0.45 moles of copper metal?</w:t>
      </w:r>
    </w:p>
    <w:p w14:paraId="3405D540" w14:textId="77777777" w:rsidR="00B43033" w:rsidRDefault="00B43033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11C68BC0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08EC10BB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634A9073" w14:textId="77777777" w:rsidR="00F43A76" w:rsidRPr="00D40F0B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247C3DDA" w14:textId="77777777" w:rsidR="00166B11" w:rsidRDefault="00166B11" w:rsidP="00B43033">
      <w:pPr>
        <w:pStyle w:val="ListParagraph"/>
        <w:numPr>
          <w:ilvl w:val="0"/>
          <w:numId w:val="47"/>
        </w:numPr>
        <w:ind w:left="270"/>
        <w:contextualSpacing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How many grams of aluminum will be required to produce 4.5 g of copper metal? </w:t>
      </w:r>
    </w:p>
    <w:p w14:paraId="5ED2D2E9" w14:textId="77777777" w:rsidR="00B43033" w:rsidRDefault="00B43033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3E9486A9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62FED709" w14:textId="77777777" w:rsidR="00F43A76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658C65B6" w14:textId="77777777" w:rsidR="00F43A76" w:rsidRPr="00D40F0B" w:rsidRDefault="00F43A76" w:rsidP="00B43033">
      <w:pPr>
        <w:pStyle w:val="ListParagraph"/>
        <w:ind w:left="360"/>
        <w:contextualSpacing w:val="0"/>
        <w:rPr>
          <w:rFonts w:ascii="Century Gothic" w:hAnsi="Century Gothic"/>
          <w:i/>
          <w:color w:val="0000FF"/>
          <w:sz w:val="22"/>
          <w:szCs w:val="22"/>
        </w:rPr>
      </w:pPr>
    </w:p>
    <w:p w14:paraId="1DCAC25E" w14:textId="77777777" w:rsidR="00166B11" w:rsidRDefault="00166B11" w:rsidP="00B43033">
      <w:pPr>
        <w:pStyle w:val="ListParagraph"/>
        <w:numPr>
          <w:ilvl w:val="0"/>
          <w:numId w:val="47"/>
        </w:numPr>
        <w:ind w:left="360"/>
        <w:contextualSpacing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Based on the information in the procedure, why does the copper metal have to be completely dry before the yield is calculated? </w:t>
      </w:r>
    </w:p>
    <w:p w14:paraId="5626D11B" w14:textId="77777777" w:rsidR="00F43A76" w:rsidRDefault="00F43A76" w:rsidP="00B43033">
      <w:pPr>
        <w:ind w:left="360" w:hanging="360"/>
        <w:rPr>
          <w:rFonts w:ascii="Century Gothic" w:hAnsi="Century Gothic"/>
          <w:b/>
          <w:sz w:val="22"/>
          <w:szCs w:val="22"/>
        </w:rPr>
      </w:pPr>
    </w:p>
    <w:p w14:paraId="2A30D86B" w14:textId="77777777" w:rsidR="00F43A76" w:rsidRDefault="00F43A76" w:rsidP="00B43033">
      <w:pPr>
        <w:ind w:left="360" w:hanging="360"/>
        <w:rPr>
          <w:rFonts w:ascii="Century Gothic" w:hAnsi="Century Gothic"/>
          <w:b/>
          <w:sz w:val="22"/>
          <w:szCs w:val="22"/>
        </w:rPr>
      </w:pPr>
    </w:p>
    <w:p w14:paraId="2EEB5205" w14:textId="77777777" w:rsidR="00F43A76" w:rsidRDefault="00F43A76" w:rsidP="00B43033">
      <w:pPr>
        <w:ind w:left="360" w:hanging="360"/>
        <w:rPr>
          <w:rFonts w:ascii="Century Gothic" w:hAnsi="Century Gothic"/>
          <w:b/>
          <w:sz w:val="22"/>
          <w:szCs w:val="22"/>
        </w:rPr>
      </w:pPr>
    </w:p>
    <w:p w14:paraId="421C378C" w14:textId="77777777" w:rsidR="00166B11" w:rsidRDefault="00166B11" w:rsidP="00B43033">
      <w:pPr>
        <w:ind w:left="360" w:hanging="360"/>
        <w:rPr>
          <w:rFonts w:ascii="Century Gothic" w:hAnsi="Century Gothic"/>
          <w:b/>
          <w:sz w:val="22"/>
          <w:szCs w:val="22"/>
        </w:rPr>
      </w:pPr>
      <w:r w:rsidRPr="00105486">
        <w:rPr>
          <w:rFonts w:ascii="Century Gothic" w:hAnsi="Century Gothic"/>
          <w:b/>
          <w:sz w:val="22"/>
          <w:szCs w:val="22"/>
        </w:rPr>
        <w:tab/>
      </w:r>
    </w:p>
    <w:p w14:paraId="5DA608BA" w14:textId="77777777" w:rsidR="00B43033" w:rsidRDefault="00B43033">
      <w:pPr>
        <w:rPr>
          <w:rFonts w:ascii="Century Gothic" w:hAnsi="Century Gothic"/>
          <w:b/>
          <w:color w:val="00B050"/>
          <w:sz w:val="28"/>
          <w:szCs w:val="28"/>
        </w:rPr>
      </w:pPr>
      <w:r>
        <w:rPr>
          <w:rFonts w:ascii="Century Gothic" w:hAnsi="Century Gothic"/>
          <w:b/>
          <w:color w:val="00B050"/>
          <w:sz w:val="28"/>
          <w:szCs w:val="28"/>
        </w:rPr>
        <w:br w:type="page"/>
      </w:r>
    </w:p>
    <w:p w14:paraId="4F8BC1FC" w14:textId="58F22C9B" w:rsidR="00166B11" w:rsidRPr="00166B11" w:rsidRDefault="00166B11" w:rsidP="00C85AA2">
      <w:pPr>
        <w:spacing w:after="120"/>
        <w:ind w:left="360" w:hanging="360"/>
        <w:rPr>
          <w:rFonts w:ascii="Century Gothic" w:hAnsi="Century Gothic"/>
          <w:color w:val="00B050"/>
          <w:sz w:val="28"/>
          <w:szCs w:val="28"/>
        </w:rPr>
      </w:pPr>
      <w:r w:rsidRPr="00166B11">
        <w:rPr>
          <w:rFonts w:ascii="Century Gothic" w:hAnsi="Century Gothic"/>
          <w:b/>
          <w:color w:val="00B050"/>
          <w:sz w:val="28"/>
          <w:szCs w:val="28"/>
        </w:rPr>
        <w:lastRenderedPageBreak/>
        <w:t>Laboratory Questions</w:t>
      </w:r>
    </w:p>
    <w:p w14:paraId="3F9DCF5E" w14:textId="77777777" w:rsidR="00166B11" w:rsidRPr="001817A6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>Describe the appear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ance of the </w:t>
      </w:r>
      <w:proofErr w:type="gramStart"/>
      <w:r>
        <w:rPr>
          <w:rFonts w:ascii="Century Gothic" w:hAnsi="Century Gothic" w:cs="Arial"/>
          <w:color w:val="000000"/>
          <w:sz w:val="23"/>
          <w:szCs w:val="23"/>
        </w:rPr>
        <w:t>copper</w:t>
      </w:r>
      <w:r w:rsidRPr="00AD62FB">
        <w:rPr>
          <w:rFonts w:ascii="Century Gothic" w:hAnsi="Century Gothic" w:cs="Arial"/>
          <w:color w:val="000000"/>
          <w:sz w:val="23"/>
          <w:szCs w:val="23"/>
        </w:rPr>
        <w:t>(</w:t>
      </w:r>
      <w:proofErr w:type="gramEnd"/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II) sulfate 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solution and the aluminum foil before the reaction starts. </w:t>
      </w:r>
    </w:p>
    <w:p w14:paraId="45A9C048" w14:textId="77777777" w:rsidR="00B43033" w:rsidRDefault="00B43033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14B658CB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32792875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6D11D9A2" w14:textId="77777777" w:rsidR="00F43A76" w:rsidRPr="00D40F0B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727CCFD" w14:textId="77777777" w:rsidR="00166B11" w:rsidRPr="001817A6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Describe 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your observations of the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solution 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during the reaction. </w:t>
      </w:r>
    </w:p>
    <w:p w14:paraId="1C425589" w14:textId="77777777" w:rsidR="00B43033" w:rsidRDefault="00B43033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60D7007B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333A466D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DAC91F9" w14:textId="77777777" w:rsidR="00F43A76" w:rsidRPr="00D40F0B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color w:val="0000FF"/>
          <w:sz w:val="23"/>
          <w:szCs w:val="23"/>
        </w:rPr>
      </w:pPr>
    </w:p>
    <w:p w14:paraId="0BE2DDD8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>
        <w:rPr>
          <w:rFonts w:ascii="Century Gothic" w:hAnsi="Century Gothic" w:cs="Arial"/>
          <w:color w:val="000000"/>
          <w:sz w:val="23"/>
          <w:szCs w:val="23"/>
        </w:rPr>
        <w:t xml:space="preserve">Describe the appearance of the solution and any solids after the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>reacti</w:t>
      </w:r>
      <w:r>
        <w:rPr>
          <w:rFonts w:ascii="Century Gothic" w:hAnsi="Century Gothic" w:cs="Arial"/>
          <w:color w:val="000000"/>
          <w:sz w:val="23"/>
          <w:szCs w:val="23"/>
        </w:rPr>
        <w:t>on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. </w:t>
      </w:r>
    </w:p>
    <w:p w14:paraId="37D83845" w14:textId="77777777" w:rsidR="00B43033" w:rsidRDefault="00B43033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7D782FAD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6C9F903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D6290A1" w14:textId="77777777" w:rsidR="00F43A76" w:rsidRPr="00D40F0B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color w:val="0000FF"/>
          <w:sz w:val="23"/>
          <w:szCs w:val="23"/>
        </w:rPr>
      </w:pPr>
    </w:p>
    <w:p w14:paraId="61CBD729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Describe the appearance of the solid 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after it is dried.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 </w:t>
      </w:r>
    </w:p>
    <w:p w14:paraId="7CF37E30" w14:textId="77777777" w:rsidR="00B43033" w:rsidRDefault="00B43033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19532E3B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27215AB0" w14:textId="77777777" w:rsidR="00F43A76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5A0CFD4" w14:textId="77777777" w:rsidR="00F43A76" w:rsidRPr="00D40F0B" w:rsidRDefault="00F43A76" w:rsidP="00B43033">
      <w:pPr>
        <w:autoSpaceDE w:val="0"/>
        <w:autoSpaceDN w:val="0"/>
        <w:adjustRightInd w:val="0"/>
        <w:ind w:left="360"/>
        <w:rPr>
          <w:rFonts w:ascii="Century Gothic" w:hAnsi="Century Gothic" w:cs="Arial"/>
          <w:color w:val="0000FF"/>
          <w:sz w:val="23"/>
          <w:szCs w:val="23"/>
        </w:rPr>
      </w:pPr>
    </w:p>
    <w:p w14:paraId="7486DC13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Was all of the </w:t>
      </w:r>
      <w:proofErr w:type="gramStart"/>
      <w:r w:rsidRPr="00AD62FB">
        <w:rPr>
          <w:rFonts w:ascii="Century Gothic" w:hAnsi="Century Gothic" w:cs="Arial"/>
          <w:color w:val="000000"/>
          <w:sz w:val="23"/>
          <w:szCs w:val="23"/>
        </w:rPr>
        <w:t>copper(</w:t>
      </w:r>
      <w:proofErr w:type="gramEnd"/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II) sulfate reacted in this lab? Explain </w:t>
      </w:r>
      <w:r>
        <w:rPr>
          <w:rFonts w:ascii="Century Gothic" w:hAnsi="Century Gothic" w:cs="Arial"/>
          <w:color w:val="000000"/>
          <w:sz w:val="23"/>
          <w:szCs w:val="23"/>
        </w:rPr>
        <w:t xml:space="preserve">your answer both with observations and calculations.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 </w:t>
      </w:r>
    </w:p>
    <w:p w14:paraId="243CF073" w14:textId="77777777" w:rsidR="00B43033" w:rsidRDefault="00B43033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551D334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6F204DE6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55972DB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1398109B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BC1C401" w14:textId="77777777" w:rsidR="00F43A76" w:rsidRPr="00D40F0B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FF"/>
          <w:sz w:val="23"/>
          <w:szCs w:val="23"/>
        </w:rPr>
      </w:pPr>
    </w:p>
    <w:p w14:paraId="7C32104F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Identify the excess and limiting reactants. </w:t>
      </w:r>
    </w:p>
    <w:p w14:paraId="50E12CBD" w14:textId="77777777" w:rsidR="00B43033" w:rsidRDefault="00B43033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63892EF5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20DB499E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17A3F95C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8A1F26D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7DDF552" w14:textId="77777777" w:rsidR="00F43A76" w:rsidRPr="00D40F0B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FF"/>
          <w:sz w:val="23"/>
          <w:szCs w:val="23"/>
        </w:rPr>
      </w:pPr>
    </w:p>
    <w:p w14:paraId="0AA7CE39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Identify </w:t>
      </w:r>
      <w:r w:rsidRPr="00AD62FB">
        <w:rPr>
          <w:rFonts w:ascii="Century Gothic" w:hAnsi="Century Gothic" w:cs="Arial"/>
          <w:b/>
          <w:bCs/>
          <w:color w:val="000000"/>
          <w:sz w:val="23"/>
          <w:szCs w:val="23"/>
          <w:u w:val="single"/>
        </w:rPr>
        <w:t>two</w:t>
      </w:r>
      <w:r w:rsidRPr="002B4C11">
        <w:rPr>
          <w:rFonts w:ascii="Century Gothic" w:hAnsi="Century Gothic" w:cs="Arial"/>
          <w:bCs/>
          <w:color w:val="000000"/>
          <w:sz w:val="23"/>
          <w:szCs w:val="23"/>
        </w:rPr>
        <w:t xml:space="preserve"> aqueous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substances that were washed away from the final solid. </w:t>
      </w:r>
    </w:p>
    <w:p w14:paraId="697E3B01" w14:textId="77777777" w:rsidR="00B43033" w:rsidRDefault="00B43033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29192DB2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5FAD683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4304390E" w14:textId="77777777" w:rsidR="00F43A76" w:rsidRPr="00D40F0B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FF"/>
          <w:sz w:val="23"/>
          <w:szCs w:val="23"/>
        </w:rPr>
      </w:pPr>
    </w:p>
    <w:p w14:paraId="6A3DC8C9" w14:textId="77777777" w:rsidR="00F43A76" w:rsidRDefault="00F43A76">
      <w:pPr>
        <w:rPr>
          <w:rFonts w:ascii="Century Gothic" w:hAnsi="Century Gothic" w:cs="Arial"/>
          <w:color w:val="000000"/>
          <w:sz w:val="23"/>
          <w:szCs w:val="23"/>
        </w:rPr>
      </w:pPr>
      <w:r>
        <w:rPr>
          <w:rFonts w:ascii="Century Gothic" w:hAnsi="Century Gothic" w:cs="Arial"/>
          <w:color w:val="000000"/>
          <w:sz w:val="23"/>
          <w:szCs w:val="23"/>
        </w:rPr>
        <w:br w:type="page"/>
      </w:r>
    </w:p>
    <w:p w14:paraId="0B60460D" w14:textId="140DA348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>
        <w:rPr>
          <w:rFonts w:ascii="Century Gothic" w:hAnsi="Century Gothic" w:cs="Arial"/>
          <w:color w:val="000000"/>
          <w:sz w:val="23"/>
          <w:szCs w:val="23"/>
        </w:rPr>
        <w:lastRenderedPageBreak/>
        <w:t>I</w:t>
      </w:r>
      <w:r w:rsidRPr="00AD62FB">
        <w:rPr>
          <w:rFonts w:ascii="Century Gothic" w:hAnsi="Century Gothic" w:cs="Arial"/>
          <w:color w:val="000000"/>
          <w:sz w:val="23"/>
          <w:szCs w:val="23"/>
        </w:rPr>
        <w:t>f the solid</w:t>
      </w:r>
      <w:r>
        <w:rPr>
          <w:rFonts w:ascii="Century Gothic" w:hAnsi="Century Gothic" w:cs="Arial"/>
          <w:color w:val="000000"/>
          <w:sz w:val="23"/>
          <w:szCs w:val="23"/>
        </w:rPr>
        <w:t>s were not washed before drying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, how would this change the </w:t>
      </w:r>
      <w:r>
        <w:rPr>
          <w:rFonts w:ascii="Century Gothic" w:hAnsi="Century Gothic" w:cs="Arial"/>
          <w:color w:val="000000"/>
          <w:sz w:val="23"/>
          <w:szCs w:val="23"/>
        </w:rPr>
        <w:t>copper metal yield?</w:t>
      </w:r>
    </w:p>
    <w:p w14:paraId="2AAA883B" w14:textId="77777777" w:rsidR="00B43033" w:rsidRDefault="00B43033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F4CB9BC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1D7E3EA9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F369950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3CA44337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4B374D1" w14:textId="77777777" w:rsidR="00F43A76" w:rsidRPr="00D40F0B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A918034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>
        <w:rPr>
          <w:rFonts w:ascii="Century Gothic" w:hAnsi="Century Gothic" w:cs="Arial"/>
          <w:color w:val="000000"/>
          <w:sz w:val="23"/>
          <w:szCs w:val="23"/>
        </w:rPr>
        <w:t xml:space="preserve">If the copper is not completely dried, </w:t>
      </w:r>
      <w:r w:rsidRPr="00AD62FB">
        <w:rPr>
          <w:rFonts w:ascii="Century Gothic" w:hAnsi="Century Gothic" w:cs="Arial"/>
          <w:color w:val="000000"/>
          <w:sz w:val="23"/>
          <w:szCs w:val="23"/>
        </w:rPr>
        <w:t xml:space="preserve">how would this change the </w:t>
      </w:r>
      <w:r>
        <w:rPr>
          <w:rFonts w:ascii="Century Gothic" w:hAnsi="Century Gothic" w:cs="Arial"/>
          <w:color w:val="000000"/>
          <w:sz w:val="23"/>
          <w:szCs w:val="23"/>
        </w:rPr>
        <w:t>yield of copper metal?</w:t>
      </w:r>
    </w:p>
    <w:p w14:paraId="6B39045E" w14:textId="77777777" w:rsidR="00B43033" w:rsidRDefault="00B43033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7395359D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22D4B93B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5D2C767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3E36B103" w14:textId="77777777" w:rsidR="00F43A76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533185FF" w14:textId="77777777" w:rsidR="00F43A76" w:rsidRPr="00D40F0B" w:rsidRDefault="00F43A76" w:rsidP="00B43033">
      <w:pPr>
        <w:pStyle w:val="ListParagraph"/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i/>
          <w:color w:val="0000FF"/>
          <w:sz w:val="23"/>
          <w:szCs w:val="23"/>
        </w:rPr>
      </w:pPr>
    </w:p>
    <w:p w14:paraId="0C05715B" w14:textId="77777777" w:rsidR="00166B11" w:rsidRDefault="00166B11" w:rsidP="00B43033">
      <w:pPr>
        <w:pStyle w:val="ListParagraph"/>
        <w:numPr>
          <w:ilvl w:val="0"/>
          <w:numId w:val="46"/>
        </w:numPr>
        <w:autoSpaceDE w:val="0"/>
        <w:autoSpaceDN w:val="0"/>
        <w:adjustRightInd w:val="0"/>
        <w:ind w:left="360"/>
        <w:contextualSpacing w:val="0"/>
        <w:rPr>
          <w:rFonts w:ascii="Century Gothic" w:hAnsi="Century Gothic" w:cs="Arial"/>
          <w:color w:val="000000"/>
          <w:sz w:val="23"/>
          <w:szCs w:val="23"/>
        </w:rPr>
      </w:pPr>
      <w:r>
        <w:rPr>
          <w:rFonts w:ascii="Century Gothic" w:hAnsi="Century Gothic" w:cs="Arial"/>
          <w:color w:val="000000"/>
          <w:sz w:val="23"/>
          <w:szCs w:val="23"/>
        </w:rPr>
        <w:t xml:space="preserve">Explain why the percent yield was not 100%. What are some sources of error? </w:t>
      </w:r>
    </w:p>
    <w:p w14:paraId="210FC0B3" w14:textId="2DEE7389" w:rsidR="00166B11" w:rsidRDefault="00166B11" w:rsidP="00B43033">
      <w:pPr>
        <w:pStyle w:val="ListParagraph"/>
        <w:autoSpaceDE w:val="0"/>
        <w:autoSpaceDN w:val="0"/>
        <w:adjustRightInd w:val="0"/>
        <w:contextualSpacing w:val="0"/>
        <w:rPr>
          <w:rFonts w:ascii="Century Gothic" w:hAnsi="Century Gothic" w:cs="Arial"/>
          <w:i/>
          <w:color w:val="000000"/>
          <w:sz w:val="23"/>
          <w:szCs w:val="23"/>
        </w:rPr>
      </w:pPr>
    </w:p>
    <w:p w14:paraId="0E92E145" w14:textId="77777777" w:rsidR="00B43033" w:rsidRDefault="00B43033" w:rsidP="00B43033">
      <w:pPr>
        <w:pStyle w:val="ListParagraph"/>
        <w:autoSpaceDE w:val="0"/>
        <w:autoSpaceDN w:val="0"/>
        <w:adjustRightInd w:val="0"/>
        <w:contextualSpacing w:val="0"/>
        <w:rPr>
          <w:rFonts w:ascii="Century Gothic" w:hAnsi="Century Gothic" w:cs="Arial"/>
          <w:i/>
          <w:color w:val="000000"/>
          <w:sz w:val="23"/>
          <w:szCs w:val="23"/>
        </w:rPr>
      </w:pPr>
    </w:p>
    <w:p w14:paraId="3A47E5F9" w14:textId="2261F3DA" w:rsidR="00C85AA2" w:rsidRDefault="00C85AA2">
      <w:pPr>
        <w:rPr>
          <w:rFonts w:ascii="Century Gothic" w:hAnsi="Century Gothic"/>
          <w:b/>
        </w:rPr>
      </w:pPr>
    </w:p>
    <w:sectPr w:rsidR="00C85AA2" w:rsidSect="00A76F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6269B" w14:textId="77777777" w:rsidR="00116AF8" w:rsidRDefault="00116AF8" w:rsidP="00447A99">
      <w:r>
        <w:separator/>
      </w:r>
    </w:p>
  </w:endnote>
  <w:endnote w:type="continuationSeparator" w:id="0">
    <w:p w14:paraId="2DD83911" w14:textId="77777777" w:rsidR="00116AF8" w:rsidRDefault="00116AF8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81A2F" w14:textId="77777777" w:rsidR="003E46C3" w:rsidRDefault="003E46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128B5" w14:textId="77777777" w:rsidR="003E46C3" w:rsidRDefault="003E46C3" w:rsidP="003E46C3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43C31BC" wp14:editId="244CEA5E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1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1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2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31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33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35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40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59BC32" id="Group 15" o:spid="_x0000_s1026" style="position:absolute;margin-left:480.4pt;margin-top:756.5pt;width:38.6pt;height:15.9pt;z-index:-251657216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">
              <v:group id="Group 34" o:spid="_x0000_s1027" style="position:absolute;left:9618;top:15155;width:135;height:248" coordorigin="9618,15155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7" o:spid="_x0000_s1028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33" o:spid="_x0000_s1032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29" o:spid="_x0000_s1036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25" o:spid="_x0000_s1040" style="position:absolute;left:10210;top:15377;width:109;height:2;visibility:visible;mso-wrap-style:square;v-text-anchor:top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3" o:spid="_x0000_s1042" style="position:absolute;left:10237;top:15158;width:2;height:196;visibility:visible;mso-wrap-style:square;v-text-anchor:top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21" o:spid="_x0000_s1044" style="position:absolute;left:10352;top:15158;width:2;height:242;visibility:visible;mso-wrap-style:square;v-text-anchor:top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Freeform 19" o:spid="_x0000_s1046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 id="Freeform 16" o:spid="_x0000_s1049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5C7CF4C" wp14:editId="4D686476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59" name="Group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60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61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1B16A3" id="Group 59" o:spid="_x0000_s1026" style="position:absolute;margin-left:519.6pt;margin-top:757.4pt;width:15.15pt;height:13.1pt;z-index:-251656192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">
              <v:group id="Group 8" o:spid="_x0000_s1027" style="position:absolute;left:10402;top:15158;width:133;height:242" coordorigin="1040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<v:shape id="Freeform 11" o:spid="_x0000_s1028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<v:shape id="Freeform 7" o:spid="_x0000_s1032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8E2D224" wp14:editId="70A48FA8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C0CE7" w14:textId="77777777" w:rsidR="003E46C3" w:rsidRDefault="003E46C3" w:rsidP="003E46C3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43A76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E2D224"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384C0CE7" w14:textId="77777777" w:rsidR="003E46C3" w:rsidRDefault="003E46C3" w:rsidP="003E46C3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43A76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4282567" wp14:editId="432FC68C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30EC5" w14:textId="77777777" w:rsidR="003E46C3" w:rsidRDefault="003E46C3" w:rsidP="003E46C3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2014,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282567" id="Text Box 261" o:spid="_x0000_s1027" type="#_x0000_t202" style="position:absolute;margin-left:34.3pt;margin-top:764.9pt;width:164pt;height: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53530EC5" w14:textId="77777777" w:rsidR="003E46C3" w:rsidRDefault="003E46C3" w:rsidP="003E46C3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</w:t>
                    </w:r>
                    <w:proofErr w:type="gramStart"/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2014,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proofErr w:type="gramEnd"/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A23AFBF" w14:textId="77777777" w:rsidR="003E46C3" w:rsidRDefault="003E46C3" w:rsidP="003E46C3">
    <w:pPr>
      <w:jc w:val="right"/>
    </w:pPr>
  </w:p>
  <w:p w14:paraId="261A264D" w14:textId="77777777" w:rsidR="003E46C3" w:rsidRDefault="003E46C3" w:rsidP="003E46C3">
    <w:pPr>
      <w:pStyle w:val="Footer"/>
      <w:tabs>
        <w:tab w:val="left" w:pos="7974"/>
      </w:tabs>
    </w:pPr>
  </w:p>
  <w:p w14:paraId="5F4E527C" w14:textId="0ED40A0B" w:rsidR="00A437BE" w:rsidRPr="003E46C3" w:rsidRDefault="00A437BE" w:rsidP="003E46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DA64" w14:textId="77777777" w:rsidR="003E46C3" w:rsidRDefault="003E4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26AB1" w14:textId="77777777" w:rsidR="00116AF8" w:rsidRDefault="00116AF8" w:rsidP="00447A99">
      <w:r>
        <w:separator/>
      </w:r>
    </w:p>
  </w:footnote>
  <w:footnote w:type="continuationSeparator" w:id="0">
    <w:p w14:paraId="0606054D" w14:textId="77777777" w:rsidR="00116AF8" w:rsidRDefault="00116AF8" w:rsidP="00447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2BE34" w14:textId="77777777" w:rsidR="003E46C3" w:rsidRDefault="003E46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096FF" w14:textId="77777777" w:rsidR="00B43033" w:rsidRPr="00DD7EA1" w:rsidRDefault="00B43033" w:rsidP="00B43033">
    <w:pPr>
      <w:jc w:val="center"/>
      <w:rPr>
        <w:rFonts w:ascii="Century Gothic" w:hAnsi="Century Gothic"/>
        <w:b/>
        <w:sz w:val="28"/>
        <w:szCs w:val="28"/>
      </w:rPr>
    </w:pPr>
    <w:r w:rsidRPr="00DD7EA1">
      <w:rPr>
        <w:rFonts w:ascii="Century Gothic" w:hAnsi="Century Gothic"/>
        <w:b/>
        <w:sz w:val="28"/>
        <w:szCs w:val="28"/>
      </w:rPr>
      <w:t>Single Replacement Reaction Stoichiometry and Percent Yield</w:t>
    </w:r>
  </w:p>
  <w:p w14:paraId="745531DA" w14:textId="77777777" w:rsidR="00A437BE" w:rsidRDefault="00A437BE">
    <w:pPr>
      <w:tabs>
        <w:tab w:val="left" w:pos="4500"/>
        <w:tab w:val="left" w:pos="5760"/>
        <w:tab w:val="left" w:pos="8280"/>
      </w:tabs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6CA86" w14:textId="77777777" w:rsidR="003E46C3" w:rsidRDefault="003E46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4B20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6DC55A5"/>
    <w:multiLevelType w:val="hybridMultilevel"/>
    <w:tmpl w:val="C33EAAAA"/>
    <w:lvl w:ilvl="0" w:tplc="D3C6F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293DE5"/>
    <w:multiLevelType w:val="hybridMultilevel"/>
    <w:tmpl w:val="059EC57A"/>
    <w:lvl w:ilvl="0" w:tplc="617412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94440"/>
    <w:multiLevelType w:val="multilevel"/>
    <w:tmpl w:val="9940C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523D7A"/>
    <w:multiLevelType w:val="hybridMultilevel"/>
    <w:tmpl w:val="7F32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3A64"/>
    <w:multiLevelType w:val="multilevel"/>
    <w:tmpl w:val="D2C0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5C4018"/>
    <w:multiLevelType w:val="hybridMultilevel"/>
    <w:tmpl w:val="D0E44232"/>
    <w:lvl w:ilvl="0" w:tplc="23DAE2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18E1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C653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B09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B05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8C78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48E7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7AFC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EA7E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0F15E5"/>
    <w:multiLevelType w:val="hybridMultilevel"/>
    <w:tmpl w:val="E6B2DD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2F5D7A"/>
    <w:multiLevelType w:val="multilevel"/>
    <w:tmpl w:val="D4D47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F3687F"/>
    <w:multiLevelType w:val="hybridMultilevel"/>
    <w:tmpl w:val="54D83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8049B"/>
    <w:multiLevelType w:val="multilevel"/>
    <w:tmpl w:val="CF2E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041785"/>
    <w:multiLevelType w:val="hybridMultilevel"/>
    <w:tmpl w:val="55CCCA98"/>
    <w:lvl w:ilvl="0" w:tplc="EDD80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5017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E01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4A0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C879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4EAE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E3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01A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1CB3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6851B9"/>
    <w:multiLevelType w:val="hybridMultilevel"/>
    <w:tmpl w:val="C5E45088"/>
    <w:lvl w:ilvl="0" w:tplc="F64C7E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D34DD"/>
    <w:multiLevelType w:val="hybridMultilevel"/>
    <w:tmpl w:val="F7B0B6C0"/>
    <w:lvl w:ilvl="0" w:tplc="5B80C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643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B4A9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52A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628B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EA45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000A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EE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8C5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34450C"/>
    <w:multiLevelType w:val="hybridMultilevel"/>
    <w:tmpl w:val="60749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4F51"/>
    <w:multiLevelType w:val="hybridMultilevel"/>
    <w:tmpl w:val="D1E6E8FE"/>
    <w:lvl w:ilvl="0" w:tplc="9FD8A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7E9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5C6C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A81C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286F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D000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2C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6D6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D05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345ADE"/>
    <w:multiLevelType w:val="hybridMultilevel"/>
    <w:tmpl w:val="4F087EC8"/>
    <w:lvl w:ilvl="0" w:tplc="36FEF6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160AD"/>
    <w:multiLevelType w:val="hybridMultilevel"/>
    <w:tmpl w:val="3ED87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61459"/>
    <w:multiLevelType w:val="hybridMultilevel"/>
    <w:tmpl w:val="79785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F5740"/>
    <w:multiLevelType w:val="hybridMultilevel"/>
    <w:tmpl w:val="7322420A"/>
    <w:lvl w:ilvl="0" w:tplc="E0ACA0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8481C"/>
    <w:multiLevelType w:val="multilevel"/>
    <w:tmpl w:val="E65A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D82131"/>
    <w:multiLevelType w:val="hybridMultilevel"/>
    <w:tmpl w:val="10CA5CBC"/>
    <w:lvl w:ilvl="0" w:tplc="B2B09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4C5B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8EC4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481E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AA4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D02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3CD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CC58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CCC8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A9194B"/>
    <w:multiLevelType w:val="hybridMultilevel"/>
    <w:tmpl w:val="827C7132"/>
    <w:lvl w:ilvl="0" w:tplc="64A6C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E00A6"/>
    <w:multiLevelType w:val="hybridMultilevel"/>
    <w:tmpl w:val="17047480"/>
    <w:lvl w:ilvl="0" w:tplc="DF5A14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669A0"/>
    <w:multiLevelType w:val="hybridMultilevel"/>
    <w:tmpl w:val="C3FC4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343D6B"/>
    <w:multiLevelType w:val="hybridMultilevel"/>
    <w:tmpl w:val="E2C40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A5A87"/>
    <w:multiLevelType w:val="multilevel"/>
    <w:tmpl w:val="BD5C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DE3F89"/>
    <w:multiLevelType w:val="hybridMultilevel"/>
    <w:tmpl w:val="142641F8"/>
    <w:lvl w:ilvl="0" w:tplc="20FA5C38">
      <w:start w:val="2"/>
      <w:numFmt w:val="upperLetter"/>
      <w:lvlText w:val="%1.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421CB0A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B6BAA3C8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9D92729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B0EE21F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A962ACB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AE8CAC0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DF8016A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A59AAA1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5CF740F9"/>
    <w:multiLevelType w:val="hybridMultilevel"/>
    <w:tmpl w:val="96129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902F6"/>
    <w:multiLevelType w:val="hybridMultilevel"/>
    <w:tmpl w:val="76ACFFFA"/>
    <w:lvl w:ilvl="0" w:tplc="BF34E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83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E085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061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D85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286A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86C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364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72EC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B76A0F"/>
    <w:multiLevelType w:val="hybridMultilevel"/>
    <w:tmpl w:val="E760C976"/>
    <w:lvl w:ilvl="0" w:tplc="688E93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121687"/>
    <w:multiLevelType w:val="hybridMultilevel"/>
    <w:tmpl w:val="D70EEB64"/>
    <w:lvl w:ilvl="0" w:tplc="F19A62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B28E7"/>
    <w:multiLevelType w:val="multilevel"/>
    <w:tmpl w:val="AB88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7B1F9D"/>
    <w:multiLevelType w:val="hybridMultilevel"/>
    <w:tmpl w:val="DEDC3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F351C"/>
    <w:multiLevelType w:val="hybridMultilevel"/>
    <w:tmpl w:val="F12E00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270B5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6080D"/>
    <w:multiLevelType w:val="hybridMultilevel"/>
    <w:tmpl w:val="23AC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444E5"/>
    <w:multiLevelType w:val="hybridMultilevel"/>
    <w:tmpl w:val="C4E4008A"/>
    <w:lvl w:ilvl="0" w:tplc="BDE20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D66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6A46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CA5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02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C0D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201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9896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92B1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B866E3"/>
    <w:multiLevelType w:val="hybridMultilevel"/>
    <w:tmpl w:val="D2B89ABE"/>
    <w:lvl w:ilvl="0" w:tplc="3C7CD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C8A0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8A2F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E64A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14F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23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0AD8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C46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6C2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3E3089"/>
    <w:multiLevelType w:val="multilevel"/>
    <w:tmpl w:val="EAD8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052331"/>
    <w:multiLevelType w:val="multilevel"/>
    <w:tmpl w:val="7304B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E23F0"/>
    <w:multiLevelType w:val="hybridMultilevel"/>
    <w:tmpl w:val="CCE05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1103E"/>
    <w:multiLevelType w:val="hybridMultilevel"/>
    <w:tmpl w:val="66368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66395"/>
    <w:multiLevelType w:val="multilevel"/>
    <w:tmpl w:val="50E4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B33B31"/>
    <w:multiLevelType w:val="hybridMultilevel"/>
    <w:tmpl w:val="73F4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F76EC1"/>
    <w:multiLevelType w:val="hybridMultilevel"/>
    <w:tmpl w:val="3CE8F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23"/>
  </w:num>
  <w:num w:numId="5">
    <w:abstractNumId w:val="15"/>
  </w:num>
  <w:num w:numId="6">
    <w:abstractNumId w:val="17"/>
  </w:num>
  <w:num w:numId="7">
    <w:abstractNumId w:val="39"/>
  </w:num>
  <w:num w:numId="8">
    <w:abstractNumId w:val="31"/>
  </w:num>
  <w:num w:numId="9">
    <w:abstractNumId w:val="13"/>
  </w:num>
  <w:num w:numId="10">
    <w:abstractNumId w:val="1"/>
  </w:num>
  <w:num w:numId="11">
    <w:abstractNumId w:val="22"/>
  </w:num>
  <w:num w:numId="12">
    <w:abstractNumId w:val="7"/>
  </w:num>
  <w:num w:numId="13">
    <w:abstractNumId w:val="44"/>
  </w:num>
  <w:num w:numId="14">
    <w:abstractNumId w:val="5"/>
  </w:num>
  <w:num w:numId="15">
    <w:abstractNumId w:val="40"/>
  </w:num>
  <w:num w:numId="16">
    <w:abstractNumId w:val="41"/>
  </w:num>
  <w:num w:numId="17">
    <w:abstractNumId w:val="28"/>
  </w:num>
  <w:num w:numId="18">
    <w:abstractNumId w:val="12"/>
  </w:num>
  <w:num w:numId="19">
    <w:abstractNumId w:val="34"/>
  </w:num>
  <w:num w:numId="20">
    <w:abstractNumId w:val="10"/>
  </w:num>
  <w:num w:numId="21">
    <w:abstractNumId w:val="2"/>
  </w:num>
  <w:num w:numId="22">
    <w:abstractNumId w:val="9"/>
  </w:num>
  <w:num w:numId="23">
    <w:abstractNumId w:val="35"/>
  </w:num>
  <w:num w:numId="24">
    <w:abstractNumId w:val="26"/>
  </w:num>
  <w:num w:numId="25">
    <w:abstractNumId w:val="32"/>
  </w:num>
  <w:num w:numId="26">
    <w:abstractNumId w:val="20"/>
  </w:num>
  <w:num w:numId="27">
    <w:abstractNumId w:val="3"/>
  </w:num>
  <w:num w:numId="28">
    <w:abstractNumId w:val="0"/>
  </w:num>
  <w:num w:numId="29">
    <w:abstractNumId w:val="45"/>
  </w:num>
  <w:num w:numId="30">
    <w:abstractNumId w:val="37"/>
  </w:num>
  <w:num w:numId="31">
    <w:abstractNumId w:val="16"/>
  </w:num>
  <w:num w:numId="32">
    <w:abstractNumId w:val="42"/>
  </w:num>
  <w:num w:numId="33">
    <w:abstractNumId w:val="21"/>
  </w:num>
  <w:num w:numId="34">
    <w:abstractNumId w:val="30"/>
  </w:num>
  <w:num w:numId="35">
    <w:abstractNumId w:val="27"/>
  </w:num>
  <w:num w:numId="36">
    <w:abstractNumId w:val="11"/>
  </w:num>
  <w:num w:numId="37">
    <w:abstractNumId w:val="33"/>
  </w:num>
  <w:num w:numId="38">
    <w:abstractNumId w:val="6"/>
  </w:num>
  <w:num w:numId="39">
    <w:abstractNumId w:val="46"/>
  </w:num>
  <w:num w:numId="40">
    <w:abstractNumId w:val="24"/>
  </w:num>
  <w:num w:numId="41">
    <w:abstractNumId w:val="43"/>
  </w:num>
  <w:num w:numId="42">
    <w:abstractNumId w:val="36"/>
  </w:num>
  <w:num w:numId="43">
    <w:abstractNumId w:val="14"/>
  </w:num>
  <w:num w:numId="44">
    <w:abstractNumId w:val="18"/>
  </w:num>
  <w:num w:numId="45">
    <w:abstractNumId w:val="19"/>
  </w:num>
  <w:num w:numId="46">
    <w:abstractNumId w:val="4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attachedTemplate r:id="rId1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3D"/>
    <w:rsid w:val="000058C0"/>
    <w:rsid w:val="00011645"/>
    <w:rsid w:val="000143B8"/>
    <w:rsid w:val="000165F4"/>
    <w:rsid w:val="00017040"/>
    <w:rsid w:val="00033899"/>
    <w:rsid w:val="00036896"/>
    <w:rsid w:val="000678BF"/>
    <w:rsid w:val="000766AE"/>
    <w:rsid w:val="000840D5"/>
    <w:rsid w:val="00090678"/>
    <w:rsid w:val="00090A0C"/>
    <w:rsid w:val="000A6AD6"/>
    <w:rsid w:val="000B435F"/>
    <w:rsid w:val="000C1E40"/>
    <w:rsid w:val="000C3134"/>
    <w:rsid w:val="000C570C"/>
    <w:rsid w:val="000D4607"/>
    <w:rsid w:val="000F15ED"/>
    <w:rsid w:val="00105486"/>
    <w:rsid w:val="0011110F"/>
    <w:rsid w:val="00113475"/>
    <w:rsid w:val="00116AF8"/>
    <w:rsid w:val="00122210"/>
    <w:rsid w:val="001321EA"/>
    <w:rsid w:val="00141D9D"/>
    <w:rsid w:val="00143D38"/>
    <w:rsid w:val="001453A7"/>
    <w:rsid w:val="00166B11"/>
    <w:rsid w:val="001769D5"/>
    <w:rsid w:val="001817A6"/>
    <w:rsid w:val="00181F30"/>
    <w:rsid w:val="0018341F"/>
    <w:rsid w:val="00184B6A"/>
    <w:rsid w:val="00196566"/>
    <w:rsid w:val="001A3702"/>
    <w:rsid w:val="001D239E"/>
    <w:rsid w:val="001E0291"/>
    <w:rsid w:val="001E2C0D"/>
    <w:rsid w:val="001E5437"/>
    <w:rsid w:val="00201943"/>
    <w:rsid w:val="00211F5E"/>
    <w:rsid w:val="00214558"/>
    <w:rsid w:val="00216AB0"/>
    <w:rsid w:val="00221EEE"/>
    <w:rsid w:val="00223F8E"/>
    <w:rsid w:val="00225151"/>
    <w:rsid w:val="00230718"/>
    <w:rsid w:val="00231DD2"/>
    <w:rsid w:val="00235292"/>
    <w:rsid w:val="00236002"/>
    <w:rsid w:val="00242889"/>
    <w:rsid w:val="00252FB8"/>
    <w:rsid w:val="00254411"/>
    <w:rsid w:val="002579C7"/>
    <w:rsid w:val="00260BF8"/>
    <w:rsid w:val="002620CA"/>
    <w:rsid w:val="00262FA2"/>
    <w:rsid w:val="00267E6C"/>
    <w:rsid w:val="002848D0"/>
    <w:rsid w:val="002A4F67"/>
    <w:rsid w:val="002A6B72"/>
    <w:rsid w:val="002B2841"/>
    <w:rsid w:val="002B381B"/>
    <w:rsid w:val="002B4C11"/>
    <w:rsid w:val="002E1DB4"/>
    <w:rsid w:val="002E6266"/>
    <w:rsid w:val="002F252E"/>
    <w:rsid w:val="003010C3"/>
    <w:rsid w:val="00303329"/>
    <w:rsid w:val="00313784"/>
    <w:rsid w:val="00313F32"/>
    <w:rsid w:val="003348CF"/>
    <w:rsid w:val="0033603F"/>
    <w:rsid w:val="00346D3A"/>
    <w:rsid w:val="00346F46"/>
    <w:rsid w:val="003473EF"/>
    <w:rsid w:val="003508F4"/>
    <w:rsid w:val="0035722C"/>
    <w:rsid w:val="00376444"/>
    <w:rsid w:val="00382388"/>
    <w:rsid w:val="00386184"/>
    <w:rsid w:val="003A7BCD"/>
    <w:rsid w:val="003B2A6B"/>
    <w:rsid w:val="003C4AF9"/>
    <w:rsid w:val="003C64CA"/>
    <w:rsid w:val="003C79F1"/>
    <w:rsid w:val="003D515B"/>
    <w:rsid w:val="003E1631"/>
    <w:rsid w:val="003E4405"/>
    <w:rsid w:val="003E46C3"/>
    <w:rsid w:val="00404223"/>
    <w:rsid w:val="00423355"/>
    <w:rsid w:val="004235FB"/>
    <w:rsid w:val="00423BED"/>
    <w:rsid w:val="00431A39"/>
    <w:rsid w:val="00436191"/>
    <w:rsid w:val="00444759"/>
    <w:rsid w:val="004475D7"/>
    <w:rsid w:val="00447A99"/>
    <w:rsid w:val="00457E14"/>
    <w:rsid w:val="004621F2"/>
    <w:rsid w:val="00473D89"/>
    <w:rsid w:val="004B04DE"/>
    <w:rsid w:val="004C2B04"/>
    <w:rsid w:val="004D10A7"/>
    <w:rsid w:val="004E3BC3"/>
    <w:rsid w:val="004F5A80"/>
    <w:rsid w:val="0050063D"/>
    <w:rsid w:val="00507BC5"/>
    <w:rsid w:val="00533C5E"/>
    <w:rsid w:val="00534BC3"/>
    <w:rsid w:val="00566E95"/>
    <w:rsid w:val="00570CC7"/>
    <w:rsid w:val="00586400"/>
    <w:rsid w:val="005A0EFE"/>
    <w:rsid w:val="005A37D6"/>
    <w:rsid w:val="005A7872"/>
    <w:rsid w:val="005B00DE"/>
    <w:rsid w:val="005C4EF1"/>
    <w:rsid w:val="005C510B"/>
    <w:rsid w:val="005C7BE3"/>
    <w:rsid w:val="005D358D"/>
    <w:rsid w:val="005F6FAB"/>
    <w:rsid w:val="00616717"/>
    <w:rsid w:val="00616F03"/>
    <w:rsid w:val="006243D2"/>
    <w:rsid w:val="006444BF"/>
    <w:rsid w:val="00645507"/>
    <w:rsid w:val="00665D25"/>
    <w:rsid w:val="00670DCF"/>
    <w:rsid w:val="006725B8"/>
    <w:rsid w:val="0067536B"/>
    <w:rsid w:val="00675561"/>
    <w:rsid w:val="006942C1"/>
    <w:rsid w:val="006B5CC1"/>
    <w:rsid w:val="006B7A31"/>
    <w:rsid w:val="006C1EFC"/>
    <w:rsid w:val="006C40FD"/>
    <w:rsid w:val="006E0CFF"/>
    <w:rsid w:val="006E34E2"/>
    <w:rsid w:val="006F294D"/>
    <w:rsid w:val="00700E52"/>
    <w:rsid w:val="00703F39"/>
    <w:rsid w:val="00704C89"/>
    <w:rsid w:val="0071281D"/>
    <w:rsid w:val="00714073"/>
    <w:rsid w:val="0071559F"/>
    <w:rsid w:val="00715FEF"/>
    <w:rsid w:val="007173C9"/>
    <w:rsid w:val="007211BE"/>
    <w:rsid w:val="007358A9"/>
    <w:rsid w:val="00741B34"/>
    <w:rsid w:val="00764036"/>
    <w:rsid w:val="007679CF"/>
    <w:rsid w:val="00774AAD"/>
    <w:rsid w:val="0077637A"/>
    <w:rsid w:val="007816E1"/>
    <w:rsid w:val="007867D4"/>
    <w:rsid w:val="00786B33"/>
    <w:rsid w:val="007A392C"/>
    <w:rsid w:val="007C7A32"/>
    <w:rsid w:val="007D1929"/>
    <w:rsid w:val="007F670E"/>
    <w:rsid w:val="00817768"/>
    <w:rsid w:val="008177C6"/>
    <w:rsid w:val="00822036"/>
    <w:rsid w:val="00841659"/>
    <w:rsid w:val="00841740"/>
    <w:rsid w:val="00842374"/>
    <w:rsid w:val="00856003"/>
    <w:rsid w:val="008609E6"/>
    <w:rsid w:val="00862C7D"/>
    <w:rsid w:val="00875687"/>
    <w:rsid w:val="008819B9"/>
    <w:rsid w:val="008870B0"/>
    <w:rsid w:val="00887FC9"/>
    <w:rsid w:val="00893F03"/>
    <w:rsid w:val="00896731"/>
    <w:rsid w:val="00896F29"/>
    <w:rsid w:val="008A4A98"/>
    <w:rsid w:val="008A5545"/>
    <w:rsid w:val="008A785F"/>
    <w:rsid w:val="008A7D88"/>
    <w:rsid w:val="008B23AE"/>
    <w:rsid w:val="008B3215"/>
    <w:rsid w:val="008B72AB"/>
    <w:rsid w:val="008E1665"/>
    <w:rsid w:val="008F1F64"/>
    <w:rsid w:val="009046AA"/>
    <w:rsid w:val="0091138E"/>
    <w:rsid w:val="009150D3"/>
    <w:rsid w:val="00920B74"/>
    <w:rsid w:val="009403C9"/>
    <w:rsid w:val="00940D11"/>
    <w:rsid w:val="009709FF"/>
    <w:rsid w:val="00985A9A"/>
    <w:rsid w:val="009A38CE"/>
    <w:rsid w:val="009A6614"/>
    <w:rsid w:val="009B0936"/>
    <w:rsid w:val="009B33FC"/>
    <w:rsid w:val="009B7AAF"/>
    <w:rsid w:val="009C633F"/>
    <w:rsid w:val="009D056E"/>
    <w:rsid w:val="009D3A67"/>
    <w:rsid w:val="009D77ED"/>
    <w:rsid w:val="009E0514"/>
    <w:rsid w:val="009E7B94"/>
    <w:rsid w:val="009F6E17"/>
    <w:rsid w:val="00A00AC6"/>
    <w:rsid w:val="00A14D00"/>
    <w:rsid w:val="00A17246"/>
    <w:rsid w:val="00A34D51"/>
    <w:rsid w:val="00A35A6B"/>
    <w:rsid w:val="00A437BE"/>
    <w:rsid w:val="00A43EB4"/>
    <w:rsid w:val="00A55A4A"/>
    <w:rsid w:val="00A76FAC"/>
    <w:rsid w:val="00A815CE"/>
    <w:rsid w:val="00A848FA"/>
    <w:rsid w:val="00A85980"/>
    <w:rsid w:val="00A91031"/>
    <w:rsid w:val="00A9609B"/>
    <w:rsid w:val="00AA59D4"/>
    <w:rsid w:val="00AA7C0B"/>
    <w:rsid w:val="00AB0132"/>
    <w:rsid w:val="00AC0CE8"/>
    <w:rsid w:val="00AC754A"/>
    <w:rsid w:val="00AD413D"/>
    <w:rsid w:val="00AD432B"/>
    <w:rsid w:val="00AD5B15"/>
    <w:rsid w:val="00AD62FB"/>
    <w:rsid w:val="00AE19AB"/>
    <w:rsid w:val="00AE591D"/>
    <w:rsid w:val="00AF26C5"/>
    <w:rsid w:val="00B01D0D"/>
    <w:rsid w:val="00B04C5D"/>
    <w:rsid w:val="00B05737"/>
    <w:rsid w:val="00B11FB0"/>
    <w:rsid w:val="00B15663"/>
    <w:rsid w:val="00B15F57"/>
    <w:rsid w:val="00B200FA"/>
    <w:rsid w:val="00B2159D"/>
    <w:rsid w:val="00B262B2"/>
    <w:rsid w:val="00B40374"/>
    <w:rsid w:val="00B43033"/>
    <w:rsid w:val="00B50F99"/>
    <w:rsid w:val="00B56772"/>
    <w:rsid w:val="00B64499"/>
    <w:rsid w:val="00B726DC"/>
    <w:rsid w:val="00B87D9A"/>
    <w:rsid w:val="00B92D35"/>
    <w:rsid w:val="00B9613C"/>
    <w:rsid w:val="00BA6BF1"/>
    <w:rsid w:val="00BC3970"/>
    <w:rsid w:val="00BD0ECE"/>
    <w:rsid w:val="00BD2628"/>
    <w:rsid w:val="00C01238"/>
    <w:rsid w:val="00C0598B"/>
    <w:rsid w:val="00C11377"/>
    <w:rsid w:val="00C225F8"/>
    <w:rsid w:val="00C25E27"/>
    <w:rsid w:val="00C27D7C"/>
    <w:rsid w:val="00C337E5"/>
    <w:rsid w:val="00C34200"/>
    <w:rsid w:val="00C34AA9"/>
    <w:rsid w:val="00C3689E"/>
    <w:rsid w:val="00C435DA"/>
    <w:rsid w:val="00C51767"/>
    <w:rsid w:val="00C65D99"/>
    <w:rsid w:val="00C75C9B"/>
    <w:rsid w:val="00C83066"/>
    <w:rsid w:val="00C85AA2"/>
    <w:rsid w:val="00CA6092"/>
    <w:rsid w:val="00CB2232"/>
    <w:rsid w:val="00CB7EBD"/>
    <w:rsid w:val="00CC4F26"/>
    <w:rsid w:val="00CD58E5"/>
    <w:rsid w:val="00CE19A7"/>
    <w:rsid w:val="00CE6551"/>
    <w:rsid w:val="00CF6F50"/>
    <w:rsid w:val="00D01FF6"/>
    <w:rsid w:val="00D023BD"/>
    <w:rsid w:val="00D13A3B"/>
    <w:rsid w:val="00D14677"/>
    <w:rsid w:val="00D16FF7"/>
    <w:rsid w:val="00D27847"/>
    <w:rsid w:val="00D40F0B"/>
    <w:rsid w:val="00D669D5"/>
    <w:rsid w:val="00D671DA"/>
    <w:rsid w:val="00D74A5E"/>
    <w:rsid w:val="00D8667C"/>
    <w:rsid w:val="00D87961"/>
    <w:rsid w:val="00D90A15"/>
    <w:rsid w:val="00D92AA7"/>
    <w:rsid w:val="00D957A9"/>
    <w:rsid w:val="00DA64A9"/>
    <w:rsid w:val="00DB2B0E"/>
    <w:rsid w:val="00DB2C23"/>
    <w:rsid w:val="00DB7785"/>
    <w:rsid w:val="00DB7C8D"/>
    <w:rsid w:val="00DC7B99"/>
    <w:rsid w:val="00DD4C11"/>
    <w:rsid w:val="00DD7EA1"/>
    <w:rsid w:val="00DE401A"/>
    <w:rsid w:val="00DE5850"/>
    <w:rsid w:val="00E0259E"/>
    <w:rsid w:val="00E1364B"/>
    <w:rsid w:val="00E23E8E"/>
    <w:rsid w:val="00E269C9"/>
    <w:rsid w:val="00E31BF0"/>
    <w:rsid w:val="00E402FA"/>
    <w:rsid w:val="00E56881"/>
    <w:rsid w:val="00E63CE5"/>
    <w:rsid w:val="00E65157"/>
    <w:rsid w:val="00E733E9"/>
    <w:rsid w:val="00E74527"/>
    <w:rsid w:val="00E74E11"/>
    <w:rsid w:val="00E90851"/>
    <w:rsid w:val="00E96A47"/>
    <w:rsid w:val="00EA4943"/>
    <w:rsid w:val="00EA5B8A"/>
    <w:rsid w:val="00EB24E1"/>
    <w:rsid w:val="00ED0A4A"/>
    <w:rsid w:val="00ED3437"/>
    <w:rsid w:val="00EE0D54"/>
    <w:rsid w:val="00F102D3"/>
    <w:rsid w:val="00F121E2"/>
    <w:rsid w:val="00F20E57"/>
    <w:rsid w:val="00F239EC"/>
    <w:rsid w:val="00F3172F"/>
    <w:rsid w:val="00F42C5F"/>
    <w:rsid w:val="00F437F1"/>
    <w:rsid w:val="00F43A76"/>
    <w:rsid w:val="00F549C3"/>
    <w:rsid w:val="00F5648C"/>
    <w:rsid w:val="00F6362B"/>
    <w:rsid w:val="00F70A46"/>
    <w:rsid w:val="00F71870"/>
    <w:rsid w:val="00F8065D"/>
    <w:rsid w:val="00F82AD1"/>
    <w:rsid w:val="00F83640"/>
    <w:rsid w:val="00F85556"/>
    <w:rsid w:val="00F919D8"/>
    <w:rsid w:val="00F92D85"/>
    <w:rsid w:val="00F95192"/>
    <w:rsid w:val="00FA60BA"/>
    <w:rsid w:val="00FB4667"/>
    <w:rsid w:val="00FC1DCE"/>
    <w:rsid w:val="00FC209A"/>
    <w:rsid w:val="00FC542D"/>
    <w:rsid w:val="00FD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2087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character" w:styleId="Hyperlink">
    <w:name w:val="Hyperlink"/>
    <w:semiHidden/>
    <w:unhideWhenUsed/>
    <w:rsid w:val="009A38CE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431A39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link w:val="BodyText"/>
    <w:uiPriority w:val="1"/>
    <w:rsid w:val="00431A39"/>
    <w:rPr>
      <w:rFonts w:ascii="Century Gothic" w:eastAsia="Century Gothic" w:hAnsi="Century Gothic"/>
      <w:sz w:val="22"/>
      <w:szCs w:val="22"/>
    </w:rPr>
  </w:style>
  <w:style w:type="paragraph" w:styleId="Revision">
    <w:name w:val="Revision"/>
    <w:hidden/>
    <w:uiPriority w:val="71"/>
    <w:rsid w:val="00D01FF6"/>
    <w:rPr>
      <w:sz w:val="24"/>
      <w:szCs w:val="24"/>
    </w:rPr>
  </w:style>
  <w:style w:type="paragraph" w:styleId="ListParagraph">
    <w:name w:val="List Paragraph"/>
    <w:basedOn w:val="Normal"/>
    <w:uiPriority w:val="72"/>
    <w:rsid w:val="0018341F"/>
    <w:pPr>
      <w:ind w:left="720"/>
      <w:contextualSpacing/>
    </w:pPr>
  </w:style>
  <w:style w:type="paragraph" w:customStyle="1" w:styleId="Default">
    <w:name w:val="Default"/>
    <w:rsid w:val="009B093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67"/>
    <w:rsid w:val="00B726DC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E46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819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1A218-BFB3-4D4C-AAA0-CA4C3FCE0368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FF0FF709-54B7-4EE9-BA07-7CA52F862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2019-01-02T21:43:00Z</dcterms:created>
  <dcterms:modified xsi:type="dcterms:W3CDTF">2019-01-02T21:43:00Z</dcterms:modified>
</cp:coreProperties>
</file>